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hint="eastAsia" w:ascii="新宋体" w:hAnsi="新宋体" w:eastAsia="新宋体" w:cs="新宋体"/>
          <w:b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新宋体" w:hAnsi="新宋体" w:eastAsia="新宋体" w:cs="新宋体"/>
          <w:b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四川省巴中中学第二十二届校园文化艺术节</w:t>
      </w:r>
    </w:p>
    <w:p>
      <w:pPr>
        <w:jc w:val="center"/>
        <w:rPr>
          <w:rFonts w:hint="eastAsia" w:ascii="新宋体" w:hAnsi="新宋体" w:eastAsia="新宋体" w:cs="新宋体"/>
          <w:b/>
          <w:bCs w:val="0"/>
          <w:sz w:val="36"/>
          <w:szCs w:val="36"/>
        </w:rPr>
      </w:pPr>
      <w:r>
        <w:rPr>
          <w:rFonts w:hint="eastAsia" w:ascii="新宋体" w:hAnsi="新宋体" w:eastAsia="新宋体" w:cs="新宋体"/>
          <w:b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暨纪念“五四”爱国运动99周年活动获奖名</w:t>
      </w:r>
      <w:bookmarkStart w:id="0" w:name="_GoBack"/>
      <w:bookmarkEnd w:id="0"/>
      <w:r>
        <w:rPr>
          <w:rFonts w:hint="eastAsia" w:ascii="新宋体" w:hAnsi="新宋体" w:eastAsia="新宋体" w:cs="新宋体"/>
          <w:b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单</w:t>
      </w:r>
    </w:p>
    <w:tbl>
      <w:tblPr>
        <w:tblStyle w:val="3"/>
        <w:tblpPr w:leftFromText="180" w:rightFromText="180" w:vertAnchor="text" w:horzAnchor="page" w:tblpX="1812" w:tblpY="552"/>
        <w:tblOverlap w:val="never"/>
        <w:tblW w:w="84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3"/>
        <w:gridCol w:w="1383"/>
        <w:gridCol w:w="1383"/>
        <w:gridCol w:w="1383"/>
        <w:gridCol w:w="1383"/>
        <w:gridCol w:w="15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84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龙湖校区英语情景剧获奖名单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高二6班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高二5班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高二10班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高二21班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高二2班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高二8班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高二23班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高二22班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高二4班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高二20班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高二11班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高二7班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高二19班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高二13班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高二12班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高二18班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高二16班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高二17班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高二15班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高二24班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高二14班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高二9班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84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龙湖校区英语手抄报获奖名单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高二15班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高二6班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高二8班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高二21班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高二19班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高二7班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高二10班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高二3班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高二5班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高二2班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高二19班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高二11班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高二13班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高二22班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高二14班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高二4班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高二12班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高二9班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高二17班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高二18班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高二20班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高二23班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高二24班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84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龙湖校区优秀评委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何丽丽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吴昊霞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邓招琼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吴中华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戚思兰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李春燕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董丽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周兰英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杨钰垚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朱丹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赖文林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蒋廷嵘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84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美术展获奖名单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初一19班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杨智然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初二15班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杨珊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初二17班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刘彬杨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初二17班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邵韵洁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高一2班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魏萍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高一2班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喻诗瑶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高一3班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廖巧玉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高一4班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晏文轩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高一10班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成越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高一4班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刑纹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高一9班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李椿榕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高一11班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黄晟杰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高一11班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莫自豪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初一19班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徐子涵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高一2班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何佳容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高一9班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李蕊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初一19班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李佳俊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高一7班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徐瑞瑞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高一9班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张新玥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初二15班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钟宇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高一7班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饶馨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高一10班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黄东山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初二17班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岳兰茜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高一7班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郭艳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高一10班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杨箐箐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高一11班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张瑞茜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高一13班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姚玥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高一17班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李志凌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高一13班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王艺璇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高一14班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彭轩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初一17班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钟储宇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初一21班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饶佳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高一2班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张玲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初一17班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陈宇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初二15班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邵芮豪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高一3班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秦婕书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初一19班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陈琰玲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初二16班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廖啸宇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高一3班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喻永洁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初一19班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徐子涵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初二17班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黄棚森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高一3班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林的尼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初一21班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谢璐伊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初二17班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陈莉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高一4班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何茂源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高一4班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郭迁佑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高一14班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米彭轩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高一17班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将金融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高一9班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鲜玲玲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高一15班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罗子真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高一18班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高一13班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杨苏音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高一15班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石秋璇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高一19班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杨卓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高一19班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洪佳佳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高一19班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王今琴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高一22班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马瑛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84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兴文校区高一文艺展演获奖名单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高一6班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高一7班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高一21班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高一19班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高一11班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高一9班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高一16班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高一8班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高一17班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高一5班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高一2班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高一4班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高一13班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高一22班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高一10班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高一15班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高一14班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高一18班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高一20班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84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兴文校区初一文艺展演获奖名单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初一20班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初一26班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初一19班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初一28班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初一17班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初一18班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初一24班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初一22班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初一21班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初一30班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初一29班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初一25班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初一27班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初一23班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84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兴文校区初二朗诵比赛获奖名单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初二16班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初二17班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初二19班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初二21班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初二23班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初二15班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初二18班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初二20班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初二22班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初二24班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初二25班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84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云屏校区文艺展演获奖名单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初一11班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初一8班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初一14班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初一15班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初一5班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初一3班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初一4班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初一16班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初一6班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初一13班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初一2班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初一10班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初一9班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初一12班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初一7班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84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云屏校区初二朗诵比赛获奖名单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初二12班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陈誉单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初一9班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陈昱萱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初一14班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夏紫璇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初二12班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黄小丁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初二10班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仲一平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初二8班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刘冉熙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初二6班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张庭钰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初二4班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赵逸寒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初二13班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徐亦骁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exac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初二7班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杨晨曦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何雨彤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初二2班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董峻宇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B0F44"/>
    <w:rsid w:val="0E6D294A"/>
    <w:rsid w:val="13BB0F44"/>
    <w:rsid w:val="6D535020"/>
    <w:rsid w:val="7B0A4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2018-04-26T08:41:00Z</dcterms:created>
  <dc:creator>微风</dc:creator>
  <cp:lastModifiedBy>微风</cp:lastModifiedBy>
  <dcterms:modified xsi:type="dcterms:W3CDTF">2018-04-26T08:56:21Z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